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8D07F" w14:textId="77777777" w:rsidR="002E3BBA" w:rsidRDefault="0068270E">
      <w:pPr>
        <w:spacing w:after="0"/>
        <w:jc w:val="center"/>
        <w:rPr>
          <w:rFonts w:ascii="Cambria" w:hAnsi="Cambria" w:cs="Calibri"/>
          <w:b/>
          <w:bCs/>
          <w:sz w:val="24"/>
          <w:szCs w:val="24"/>
        </w:rPr>
      </w:pPr>
      <w:r>
        <w:rPr>
          <w:rFonts w:ascii="Cambria" w:hAnsi="Cambria" w:cs="Calibri"/>
          <w:b/>
          <w:bCs/>
          <w:sz w:val="24"/>
          <w:szCs w:val="24"/>
        </w:rPr>
        <w:t>Załącznik nr 2 do Zapytania</w:t>
      </w:r>
    </w:p>
    <w:p w14:paraId="4D436E3B" w14:textId="77777777" w:rsidR="002E3BBA" w:rsidRDefault="0068270E">
      <w:pPr>
        <w:pBdr>
          <w:bottom w:val="single" w:sz="4" w:space="1" w:color="000000"/>
        </w:pBdr>
        <w:spacing w:after="0"/>
        <w:jc w:val="center"/>
        <w:rPr>
          <w:rFonts w:ascii="Cambria" w:hAnsi="Cambria" w:cs="Calibri"/>
          <w:b/>
          <w:bCs/>
          <w:sz w:val="24"/>
          <w:szCs w:val="24"/>
        </w:rPr>
      </w:pPr>
      <w:r>
        <w:rPr>
          <w:rFonts w:ascii="Cambria" w:hAnsi="Cambria" w:cs="Calibri"/>
          <w:b/>
          <w:bCs/>
          <w:sz w:val="24"/>
          <w:szCs w:val="24"/>
        </w:rPr>
        <w:t>Wzór formularza ofertowego</w:t>
      </w:r>
    </w:p>
    <w:p w14:paraId="2EE89BF6" w14:textId="77777777" w:rsidR="002E3BBA" w:rsidRDefault="0068270E">
      <w:pPr>
        <w:pStyle w:val="Nagwek"/>
        <w:spacing w:line="276" w:lineRule="auto"/>
        <w:jc w:val="center"/>
      </w:pPr>
      <w:r>
        <w:rPr>
          <w:rFonts w:ascii="Cambria" w:hAnsi="Cambria" w:cs="Calibri"/>
          <w:bCs/>
          <w:sz w:val="24"/>
          <w:szCs w:val="24"/>
        </w:rPr>
        <w:t xml:space="preserve">(Znak </w:t>
      </w:r>
      <w:r>
        <w:rPr>
          <w:rFonts w:ascii="Cambria" w:hAnsi="Cambria" w:cs="Calibri"/>
          <w:bCs/>
          <w:color w:val="000000"/>
          <w:sz w:val="24"/>
          <w:szCs w:val="24"/>
        </w:rPr>
        <w:t>sprawy:</w:t>
      </w:r>
      <w:r>
        <w:rPr>
          <w:rFonts w:ascii="Cambria" w:hAnsi="Cambria" w:cs="Calibri"/>
          <w:b/>
          <w:bCs/>
          <w:color w:val="000000"/>
          <w:sz w:val="24"/>
          <w:szCs w:val="24"/>
        </w:rPr>
        <w:t xml:space="preserve"> WIR.7011.17.2026</w:t>
      </w:r>
      <w:r>
        <w:rPr>
          <w:rFonts w:ascii="Cambria" w:hAnsi="Cambria" w:cs="Calibri"/>
          <w:bCs/>
          <w:color w:val="000000"/>
          <w:sz w:val="24"/>
          <w:szCs w:val="24"/>
        </w:rPr>
        <w:t>)</w:t>
      </w:r>
    </w:p>
    <w:p w14:paraId="2CB3EDA2" w14:textId="77777777" w:rsidR="002E3BBA" w:rsidRDefault="002E3BBA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0DB01B59" w14:textId="77777777" w:rsidR="002E3BBA" w:rsidRDefault="0068270E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FORMULARZ OFERTOWY</w:t>
      </w:r>
    </w:p>
    <w:p w14:paraId="3815E15A" w14:textId="77777777" w:rsidR="002E3BBA" w:rsidRDefault="002E3BBA">
      <w:pPr>
        <w:rPr>
          <w:rFonts w:ascii="Cambria" w:hAnsi="Cambria"/>
          <w:b/>
          <w:bCs/>
          <w:sz w:val="24"/>
          <w:szCs w:val="24"/>
        </w:rPr>
      </w:pPr>
    </w:p>
    <w:p w14:paraId="3A730021" w14:textId="77777777" w:rsidR="002E3BBA" w:rsidRDefault="002E3BBA">
      <w:pPr>
        <w:rPr>
          <w:rFonts w:ascii="Cambria" w:hAnsi="Cambria"/>
          <w:b/>
          <w:bCs/>
          <w:sz w:val="24"/>
          <w:szCs w:val="24"/>
        </w:rPr>
      </w:pPr>
    </w:p>
    <w:p w14:paraId="68D8C1EF" w14:textId="77777777" w:rsidR="002E3BBA" w:rsidRDefault="002E3BBA">
      <w:pPr>
        <w:rPr>
          <w:rFonts w:ascii="Cambria" w:hAnsi="Cambria"/>
          <w:b/>
          <w:bCs/>
          <w:sz w:val="24"/>
          <w:szCs w:val="24"/>
        </w:rPr>
      </w:pPr>
    </w:p>
    <w:p w14:paraId="5E94E6C2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t>(nazwa i adres wykonawcy, NIP, REGON)</w:t>
      </w:r>
    </w:p>
    <w:p w14:paraId="116580C3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7E097BF9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4CE5F611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związku ogłoszeniem postępowania na udzielenie zamówienia na wykonanie usługi pn.</w:t>
      </w:r>
    </w:p>
    <w:p w14:paraId="2D1DD8B2" w14:textId="77777777" w:rsidR="002E3BBA" w:rsidRDefault="0068270E">
      <w:pPr>
        <w:pStyle w:val="Tretekstu"/>
        <w:spacing w:before="120"/>
      </w:pPr>
      <w:r>
        <w:rPr>
          <w:rFonts w:ascii="Cambria" w:hAnsi="Cambria"/>
          <w:b/>
          <w:bCs/>
        </w:rPr>
        <w:t>Pełnienie nadzoru inwestorskiego dla zadania inwestycyjnego pn.: „</w:t>
      </w:r>
      <w:r>
        <w:rPr>
          <w:rFonts w:ascii="Cambria" w:hAnsi="Cambria"/>
          <w:b/>
          <w:bCs/>
          <w:i/>
          <w:iCs/>
        </w:rPr>
        <w:t>Modernizacja (przebudowa) drogi dojazdowej do gruntów rolnych w Swatach</w:t>
      </w:r>
      <w:r>
        <w:rPr>
          <w:rFonts w:ascii="Cambria" w:hAnsi="Cambria"/>
          <w:b/>
          <w:bCs/>
        </w:rPr>
        <w:t xml:space="preserve">” </w:t>
      </w:r>
    </w:p>
    <w:p w14:paraId="6D0EFB6E" w14:textId="77777777" w:rsidR="002E3BBA" w:rsidRDefault="002E3BBA">
      <w:pPr>
        <w:pStyle w:val="Tretekstu"/>
        <w:spacing w:before="120"/>
        <w:rPr>
          <w:rFonts w:ascii="Cambria" w:hAnsi="Cambria"/>
          <w:b/>
          <w:bCs/>
        </w:rPr>
      </w:pPr>
    </w:p>
    <w:p w14:paraId="72D091D6" w14:textId="77777777" w:rsidR="002E3BBA" w:rsidRDefault="0068270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Oferuję/oferujemy wykonanie zamówienia zgodnie z zakresem robót zamieszczonych w opisie </w:t>
      </w:r>
      <w:r>
        <w:rPr>
          <w:rFonts w:ascii="Cambria" w:hAnsi="Cambria"/>
          <w:sz w:val="24"/>
          <w:szCs w:val="24"/>
        </w:rPr>
        <w:t>przedmiotu zamówienia - załącznikiem Nr 1 do zapytania ofertowego za cenę:</w:t>
      </w:r>
    </w:p>
    <w:p w14:paraId="4677A7B7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Cena netto ……………………………. zł, </w:t>
      </w:r>
    </w:p>
    <w:p w14:paraId="776A03C0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słownie:………..……………………………………………………………………….………………………………</w:t>
      </w:r>
    </w:p>
    <w:p w14:paraId="391EC8A6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Obowiązujący podatek VAT ………. % </w:t>
      </w:r>
    </w:p>
    <w:p w14:paraId="6D04515B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Cena brutto ……………………………… zł,</w:t>
      </w:r>
    </w:p>
    <w:p w14:paraId="59B21415" w14:textId="77777777" w:rsidR="002E3BBA" w:rsidRDefault="0068270E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słownie: ……………………………………………………….…………………………………………………………</w:t>
      </w:r>
    </w:p>
    <w:p w14:paraId="1FB94591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21AEA0A6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4355B308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49C2129F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35513A00" w14:textId="77777777" w:rsidR="002E3BBA" w:rsidRDefault="002E3BBA">
      <w:pPr>
        <w:rPr>
          <w:rFonts w:ascii="Cambria" w:hAnsi="Cambria"/>
          <w:sz w:val="24"/>
          <w:szCs w:val="24"/>
        </w:rPr>
      </w:pPr>
    </w:p>
    <w:p w14:paraId="082ADC7C" w14:textId="77777777" w:rsidR="002E3BBA" w:rsidRDefault="0068270E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…………………………………………………………</w:t>
      </w: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t xml:space="preserve">                 (Data i podpis osoby upoważnionej)</w:t>
      </w:r>
    </w:p>
    <w:p w14:paraId="6F592349" w14:textId="77777777" w:rsidR="002E3BBA" w:rsidRDefault="002E3BBA">
      <w:pPr>
        <w:rPr>
          <w:rFonts w:ascii="Cambria" w:hAnsi="Cambria"/>
          <w:sz w:val="24"/>
          <w:szCs w:val="24"/>
        </w:rPr>
      </w:pPr>
    </w:p>
    <w:sectPr w:rsidR="002E3BBA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3F030" w14:textId="77777777" w:rsidR="0068270E" w:rsidRDefault="0068270E">
      <w:pPr>
        <w:spacing w:after="0"/>
      </w:pPr>
      <w:r>
        <w:separator/>
      </w:r>
    </w:p>
  </w:endnote>
  <w:endnote w:type="continuationSeparator" w:id="0">
    <w:p w14:paraId="7CF83C93" w14:textId="77777777" w:rsidR="0068270E" w:rsidRDefault="006827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0DF0" w14:textId="77777777" w:rsidR="0068270E" w:rsidRDefault="0068270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0130C93" w14:textId="77777777" w:rsidR="0068270E" w:rsidRDefault="006827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88AE" w14:textId="77777777" w:rsidR="0068270E" w:rsidRDefault="0068270E">
    <w:pPr>
      <w:pStyle w:val="Nagwek"/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Pełnienie nadzoru inwestorskiego dla zadania inwestycyjnego</w:t>
    </w:r>
  </w:p>
  <w:p w14:paraId="5B896A2E" w14:textId="77777777" w:rsidR="0068270E" w:rsidRDefault="0068270E">
    <w:pPr>
      <w:pStyle w:val="Nagwek"/>
      <w:jc w:val="center"/>
    </w:pPr>
    <w:r>
      <w:rPr>
        <w:rFonts w:ascii="Cambria" w:hAnsi="Cambria"/>
        <w:b/>
        <w:bCs/>
        <w:sz w:val="16"/>
        <w:szCs w:val="16"/>
      </w:rPr>
      <w:t>pn.: „</w:t>
    </w:r>
    <w:r>
      <w:rPr>
        <w:rFonts w:ascii="Cambria" w:hAnsi="Cambria"/>
        <w:b/>
        <w:bCs/>
        <w:i/>
        <w:iCs/>
        <w:sz w:val="16"/>
        <w:szCs w:val="16"/>
      </w:rPr>
      <w:t>Modernizacja (przebudowa) drogi dojazdowej do gruntów rolnych w Swatach</w:t>
    </w:r>
    <w:r>
      <w:rPr>
        <w:rFonts w:ascii="Cambria" w:hAnsi="Cambria"/>
        <w:b/>
        <w:bCs/>
        <w:sz w:val="16"/>
        <w:szCs w:val="16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E3BBA"/>
    <w:rsid w:val="002E3BBA"/>
    <w:rsid w:val="0068270E"/>
    <w:rsid w:val="00A52F62"/>
    <w:rsid w:val="00F9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D4FB"/>
  <w15:docId w15:val="{DEFE64B5-FACF-43F6-81AF-1AB73A1A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0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6" w:lineRule="auto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2F549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2F5496"/>
      <w:sz w:val="24"/>
      <w:szCs w:val="24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Nagwek7">
    <w:name w:val="heading 7"/>
    <w:basedOn w:val="Normalny"/>
    <w:next w:val="Normalny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Nagwek8">
    <w:name w:val="heading 8"/>
    <w:basedOn w:val="Normalny"/>
    <w:next w:val="Normalny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Nagwek9">
    <w:name w:val="heading 9"/>
    <w:basedOn w:val="Normalny"/>
    <w:next w:val="Normalny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line="276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 w:line="276" w:lineRule="auto"/>
      <w:ind w:left="864" w:right="864"/>
      <w:jc w:val="center"/>
    </w:pPr>
    <w:rPr>
      <w:i/>
      <w:iCs/>
      <w:color w:val="2F5496"/>
      <w:sz w:val="24"/>
      <w:szCs w:val="24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Tretekstu">
    <w:name w:val="Tre懈 tekstu"/>
    <w:basedOn w:val="Normalny"/>
    <w:pPr>
      <w:widowControl w:val="0"/>
      <w:autoSpaceDE w:val="0"/>
      <w:spacing w:after="0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0"/>
    </w:pPr>
    <w:rPr>
      <w:kern w:val="0"/>
    </w:r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  <w:kern w:val="0"/>
      <w:sz w:val="22"/>
      <w:szCs w:val="22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AkapitzlistZnak">
    <w:name w:val="Akapit z listą Znak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Ryki</dc:creator>
  <dc:description/>
  <cp:lastModifiedBy>Ilona Tomaszek</cp:lastModifiedBy>
  <cp:revision>2</cp:revision>
  <dcterms:created xsi:type="dcterms:W3CDTF">2026-09-17T08:00:00Z</dcterms:created>
  <dcterms:modified xsi:type="dcterms:W3CDTF">2026-09-17T08:00:00Z</dcterms:modified>
</cp:coreProperties>
</file>